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77" w:rsidRPr="00627508" w:rsidRDefault="00FF1577" w:rsidP="00FF1577">
      <w:pPr>
        <w:rPr>
          <w:sz w:val="18"/>
          <w:szCs w:val="18"/>
          <w:lang w:val="vi-VN"/>
        </w:rPr>
      </w:pPr>
      <w:bookmarkStart w:id="0" w:name="OLE_LINK5"/>
      <w:bookmarkStart w:id="1" w:name="OLE_LINK6"/>
      <w:r>
        <w:rPr>
          <w:rFonts w:cs="Times New Roman"/>
        </w:rPr>
        <w:t xml:space="preserve">                             </w:t>
      </w:r>
      <w:r>
        <w:rPr>
          <w:sz w:val="18"/>
          <w:szCs w:val="18"/>
        </w:rPr>
        <w:t xml:space="preserve"> </w:t>
      </w:r>
      <w:bookmarkStart w:id="2" w:name="_GoBack"/>
      <w:bookmarkEnd w:id="2"/>
      <w:r>
        <w:rPr>
          <w:sz w:val="18"/>
          <w:szCs w:val="18"/>
        </w:rPr>
        <w:t xml:space="preserve">    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FF1577" w:rsidRDefault="00FF1577" w:rsidP="00FF1577">
      <w:pPr>
        <w:spacing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F1577" w:rsidRPr="00AB51E4" w:rsidRDefault="00FF1577" w:rsidP="00FF1577">
      <w:pPr>
        <w:spacing w:line="240" w:lineRule="auto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1577" w:rsidRPr="00D76AE5" w:rsidRDefault="00FF1577" w:rsidP="00FF1577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1577" w:rsidRDefault="00FF1577" w:rsidP="00FF1577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F1577" w:rsidRPr="00CD5605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ĐẠI CƯƠNG</w:t>
      </w:r>
      <w:r>
        <w:rPr>
          <w:b/>
          <w:lang w:val="vi-VN"/>
        </w:rPr>
        <w:t xml:space="preserve"> </w:t>
      </w:r>
      <w:r>
        <w:rPr>
          <w:b/>
        </w:rPr>
        <w:t>2</w:t>
      </w:r>
    </w:p>
    <w:p w:rsidR="00FF1577" w:rsidRPr="00382E04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2</w:t>
      </w:r>
      <w:r w:rsidRPr="00D76AE5">
        <w:rPr>
          <w:b/>
          <w:lang w:val="vi-VN"/>
        </w:rPr>
        <w:t xml:space="preserve">    NĂM HỌ</w:t>
      </w:r>
      <w:r>
        <w:rPr>
          <w:b/>
          <w:lang w:val="vi-VN"/>
        </w:rPr>
        <w:t>C :201</w:t>
      </w:r>
      <w:r>
        <w:rPr>
          <w:b/>
        </w:rPr>
        <w:t>5</w:t>
      </w:r>
      <w:r w:rsidRPr="00D76AE5">
        <w:rPr>
          <w:b/>
          <w:lang w:val="vi-VN"/>
        </w:rPr>
        <w:t>– 201</w:t>
      </w:r>
      <w:r>
        <w:rPr>
          <w:b/>
        </w:rPr>
        <w:t>6</w:t>
      </w:r>
    </w:p>
    <w:p w:rsidR="00FF1577" w:rsidRDefault="00FF1577" w:rsidP="00FF1577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>
        <w:t>14</w:t>
      </w:r>
      <w:r>
        <w:rPr>
          <w:lang w:val="vi-VN"/>
        </w:rPr>
        <w:t xml:space="preserve"> – CĐKT</w:t>
      </w:r>
      <w:r>
        <w:t>-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rPr>
          <w:lang w:val="vi-VN"/>
        </w:rPr>
        <w:tab/>
        <w:t>Ngày thi:</w:t>
      </w:r>
      <w:r>
        <w:t xml:space="preserve"> 17/ 05/2016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1577" w:rsidRPr="00D76AE5" w:rsidRDefault="00FF1577" w:rsidP="00FF1577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10260" w:type="dxa"/>
        <w:tblInd w:w="288" w:type="dxa"/>
        <w:tblLook w:val="01E0" w:firstRow="1" w:lastRow="1" w:firstColumn="1" w:lastColumn="1" w:noHBand="0" w:noVBand="0"/>
      </w:tblPr>
      <w:tblGrid>
        <w:gridCol w:w="5040"/>
        <w:gridCol w:w="5220"/>
      </w:tblGrid>
      <w:tr w:rsidR="00FF1577" w:rsidTr="00A31F19">
        <w:trPr>
          <w:trHeight w:val="350"/>
        </w:trPr>
        <w:tc>
          <w:tcPr>
            <w:tcW w:w="5040" w:type="dxa"/>
            <w:vMerge w:val="restart"/>
          </w:tcPr>
          <w:p w:rsidR="00FF1577" w:rsidRDefault="00FF1577" w:rsidP="00FF1577">
            <w:pPr>
              <w:jc w:val="center"/>
            </w:pPr>
          </w:p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TÊN SV:................................................</w:t>
            </w:r>
          </w:p>
          <w:p w:rsidR="00FF1577" w:rsidRDefault="00FF1577" w:rsidP="00FF1577">
            <w:pPr>
              <w:jc w:val="center"/>
            </w:pPr>
          </w:p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SỐ KÍ DANH:.....................................................</w:t>
            </w:r>
          </w:p>
          <w:p w:rsidR="00FF1577" w:rsidRDefault="00FF1577" w:rsidP="00FF1577">
            <w:pPr>
              <w:jc w:val="center"/>
            </w:pPr>
          </w:p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220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1577" w:rsidTr="00A31F19">
        <w:trPr>
          <w:trHeight w:val="1142"/>
        </w:trPr>
        <w:tc>
          <w:tcPr>
            <w:tcW w:w="5040" w:type="dxa"/>
            <w:vMerge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  <w:tc>
          <w:tcPr>
            <w:tcW w:w="5220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</w:tr>
    </w:tbl>
    <w:p w:rsidR="00FF1577" w:rsidRDefault="00FF1577" w:rsidP="00FF1577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1577" w:rsidTr="00A31F19">
        <w:trPr>
          <w:trHeight w:val="429"/>
        </w:trPr>
        <w:tc>
          <w:tcPr>
            <w:tcW w:w="2078" w:type="dxa"/>
          </w:tcPr>
          <w:p w:rsidR="00FF1577" w:rsidRPr="00180A93" w:rsidRDefault="00FF1577" w:rsidP="00FF157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251</w:t>
            </w:r>
          </w:p>
        </w:tc>
      </w:tr>
    </w:tbl>
    <w:p w:rsidR="00FF1577" w:rsidRDefault="00FF1577" w:rsidP="00FF1577">
      <w:pPr>
        <w:spacing w:line="240" w:lineRule="auto"/>
        <w:jc w:val="center"/>
      </w:pPr>
    </w:p>
    <w:p w:rsidR="00FF1577" w:rsidRDefault="00FF1577" w:rsidP="00FF1577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F1577" w:rsidRPr="00B80BC8" w:rsidRDefault="00FF1577" w:rsidP="00FF1577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liệu khi làm bài;</w:t>
      </w:r>
    </w:p>
    <w:p w:rsidR="00FF1577" w:rsidRDefault="00FF1577" w:rsidP="00FF1577">
      <w:pPr>
        <w:spacing w:after="120" w:line="240" w:lineRule="auto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F1577" w:rsidRPr="00E811AD" w:rsidRDefault="00FF1577" w:rsidP="00FF1577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7"/>
        <w:gridCol w:w="3230"/>
        <w:gridCol w:w="3096"/>
        <w:gridCol w:w="1683"/>
      </w:tblGrid>
      <w:tr w:rsidR="00FF1577" w:rsidTr="00A31F19">
        <w:trPr>
          <w:trHeight w:val="449"/>
        </w:trPr>
        <w:tc>
          <w:tcPr>
            <w:tcW w:w="1728" w:type="dxa"/>
          </w:tcPr>
          <w:bookmarkEnd w:id="0"/>
          <w:bookmarkEnd w:id="1"/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80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600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90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FF1577" w:rsidTr="00A31F19">
        <w:trPr>
          <w:trHeight w:val="1430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Default="00FF1577" w:rsidP="00FF1577">
            <w:pPr>
              <w:spacing w:before="120"/>
              <w:jc w:val="both"/>
            </w:pPr>
            <w:r>
              <w:t xml:space="preserve">    </w:t>
            </w: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187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jc w:val="both"/>
              <w:rPr>
                <w:sz w:val="24"/>
                <w:szCs w:val="24"/>
              </w:rPr>
            </w:pPr>
            <w:r w:rsidRPr="00FD5054">
              <w:rPr>
                <w:bCs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682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spacing w:before="120"/>
              <w:jc w:val="both"/>
              <w:rPr>
                <w:iCs/>
                <w:sz w:val="24"/>
                <w:szCs w:val="24"/>
              </w:rPr>
            </w:pPr>
            <w:r w:rsidRPr="00FD5054">
              <w:rPr>
                <w:iCs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800"/>
        </w:trPr>
        <w:tc>
          <w:tcPr>
            <w:tcW w:w="1728" w:type="dxa"/>
          </w:tcPr>
          <w:p w:rsidR="00FF1577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80" w:type="dxa"/>
          </w:tcPr>
          <w:p w:rsidR="00FF1577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1577" w:rsidRPr="00FD5054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D5054">
              <w:rPr>
                <w:b/>
                <w:bCs/>
                <w:sz w:val="24"/>
                <w:szCs w:val="24"/>
              </w:rPr>
              <w:t>Nội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câu</w:t>
            </w:r>
            <w:proofErr w:type="spellEnd"/>
            <w:r w:rsidRPr="00FD50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5054">
              <w:rPr>
                <w:b/>
                <w:bCs/>
                <w:sz w:val="24"/>
                <w:szCs w:val="24"/>
              </w:rPr>
              <w:t>hỏi</w:t>
            </w:r>
            <w:proofErr w:type="spellEnd"/>
          </w:p>
        </w:tc>
        <w:tc>
          <w:tcPr>
            <w:tcW w:w="3600" w:type="dxa"/>
          </w:tcPr>
          <w:p w:rsidR="00FF1577" w:rsidRDefault="00FF1577" w:rsidP="00FF1577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FF1577" w:rsidRPr="005A59CB" w:rsidRDefault="00FF1577" w:rsidP="00FF1577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908" w:type="dxa"/>
          </w:tcPr>
          <w:p w:rsidR="00FF1577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FF1577" w:rsidTr="00A31F19">
        <w:trPr>
          <w:trHeight w:val="1250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628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232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430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340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322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  <w:tr w:rsidR="00FF1577" w:rsidTr="00A31F19">
        <w:trPr>
          <w:trHeight w:val="1412"/>
        </w:trPr>
        <w:tc>
          <w:tcPr>
            <w:tcW w:w="172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F1577" w:rsidRPr="00FD5054" w:rsidRDefault="00FF1577" w:rsidP="00FF1577">
            <w:pPr>
              <w:rPr>
                <w:sz w:val="24"/>
                <w:szCs w:val="24"/>
              </w:rPr>
            </w:pPr>
            <w:r w:rsidRPr="00F9082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600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908" w:type="dxa"/>
          </w:tcPr>
          <w:p w:rsidR="00FF1577" w:rsidRDefault="00FF1577" w:rsidP="00FF1577">
            <w:pPr>
              <w:jc w:val="center"/>
            </w:pPr>
          </w:p>
        </w:tc>
      </w:tr>
    </w:tbl>
    <w:p w:rsidR="00FF1577" w:rsidRPr="001819C1" w:rsidRDefault="00FF1577" w:rsidP="00FF1577">
      <w:pPr>
        <w:spacing w:line="240" w:lineRule="auto"/>
        <w:jc w:val="center"/>
      </w:pPr>
    </w:p>
    <w:p w:rsidR="00FF1577" w:rsidRDefault="00FF1577" w:rsidP="00FF1577">
      <w:pPr>
        <w:spacing w:line="240" w:lineRule="auto"/>
        <w:rPr>
          <w:b/>
          <w:i/>
          <w:sz w:val="28"/>
          <w:szCs w:val="28"/>
          <w:u w:val="single"/>
        </w:rPr>
      </w:pPr>
    </w:p>
    <w:p w:rsidR="00FF1577" w:rsidRPr="003D273B" w:rsidRDefault="00FF1577" w:rsidP="00FF1577">
      <w:pPr>
        <w:spacing w:line="240" w:lineRule="auto"/>
        <w:rPr>
          <w:sz w:val="24"/>
          <w:szCs w:val="24"/>
        </w:rPr>
      </w:pPr>
      <w:r w:rsidRPr="003D273B">
        <w:rPr>
          <w:rFonts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cs="Times New Roman"/>
          <w:b/>
          <w:sz w:val="24"/>
          <w:szCs w:val="24"/>
        </w:rPr>
        <w:t xml:space="preserve">                    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</w:p>
    <w:p w:rsidR="00FF1577" w:rsidRPr="003D273B" w:rsidRDefault="00FF1577" w:rsidP="00FF1577">
      <w:pPr>
        <w:rPr>
          <w:sz w:val="24"/>
          <w:szCs w:val="24"/>
        </w:rPr>
      </w:pPr>
    </w:p>
    <w:p w:rsidR="00FF1577" w:rsidRPr="003D273B" w:rsidRDefault="00FF1577" w:rsidP="00FF1577">
      <w:pPr>
        <w:rPr>
          <w:sz w:val="24"/>
          <w:szCs w:val="24"/>
        </w:rPr>
      </w:pPr>
    </w:p>
    <w:p w:rsidR="00AC705D" w:rsidRDefault="00AC705D"/>
    <w:sectPr w:rsidR="00AC7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77"/>
    <w:rsid w:val="003B71E2"/>
    <w:rsid w:val="00AC705D"/>
    <w:rsid w:val="00FF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6AA1688-274B-4B09-8A21-2D002E76BF4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dcterms:created xsi:type="dcterms:W3CDTF">2016-08-01T13:01:00Z</dcterms:created>
  <dcterms:modified xsi:type="dcterms:W3CDTF">2016-08-01T13:16:00Z</dcterms:modified>
</cp:coreProperties>
</file>